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897FB4" w:rsidRDefault="005C7EFA" w:rsidP="00897FB4">
            <w:pPr>
              <w:pStyle w:val="Subtitle"/>
            </w:pPr>
            <w:bookmarkStart w:id="0" w:name="_GoBack"/>
            <w:bookmarkEnd w:id="0"/>
            <w:r>
              <w:t xml:space="preserve">PSAC </w:t>
            </w:r>
            <w:r w:rsidR="00CC09FA">
              <w:t>Monthly</w:t>
            </w:r>
            <w:r w:rsidR="00FF4410">
              <w:t xml:space="preserve"> Meeting</w:t>
            </w:r>
            <w:r>
              <w:t xml:space="preserve"> </w:t>
            </w:r>
          </w:p>
          <w:p w:rsidR="00897FB4" w:rsidRPr="00897FB4" w:rsidRDefault="00FF4410" w:rsidP="00897FB4">
            <w:pPr>
              <w:pStyle w:val="Title"/>
            </w:pPr>
            <w:r>
              <w:t>human Rights Committee</w:t>
            </w:r>
          </w:p>
          <w:p w:rsidR="00897FB4" w:rsidRPr="00897FB4" w:rsidRDefault="00897FB4" w:rsidP="00897FB4">
            <w:pPr>
              <w:pStyle w:val="Subtitle"/>
            </w:pPr>
          </w:p>
          <w:p w:rsidR="00897FB4" w:rsidRPr="00897FB4" w:rsidRDefault="00CD47DF" w:rsidP="00897FB4">
            <w:pPr>
              <w:pStyle w:val="Date"/>
            </w:pPr>
            <w:r>
              <w:t>Thursday</w:t>
            </w:r>
            <w:r w:rsidR="004720F6">
              <w:t>, February 22</w:t>
            </w:r>
            <w:r w:rsidR="004720F6" w:rsidRPr="004720F6">
              <w:rPr>
                <w:vertAlign w:val="superscript"/>
              </w:rPr>
              <w:t>nd</w:t>
            </w:r>
            <w:r w:rsidR="004720F6">
              <w:t xml:space="preserve"> </w:t>
            </w:r>
            <w:r w:rsidR="007C34A4">
              <w:t>, 2018</w:t>
            </w:r>
            <w:r w:rsidR="00FF4410">
              <w:t xml:space="preserve"> </w:t>
            </w:r>
          </w:p>
          <w:p w:rsidR="00897FB4" w:rsidRPr="00897FB4" w:rsidRDefault="00FF4410" w:rsidP="00897FB4">
            <w:pPr>
              <w:pStyle w:val="Time"/>
            </w:pPr>
            <w:r>
              <w:t>5:30 pm</w:t>
            </w:r>
            <w:r w:rsidR="00CC09FA">
              <w:t>-7:00 pm</w:t>
            </w:r>
          </w:p>
          <w:p w:rsidR="003F15FA" w:rsidRDefault="00FF4410" w:rsidP="00FF4410">
            <w:pPr>
              <w:pStyle w:val="Location"/>
              <w:rPr>
                <w:smallCaps w:val="0"/>
                <w:sz w:val="24"/>
                <w:lang w:val="en"/>
              </w:rPr>
            </w:pPr>
            <w:r w:rsidRPr="00FF4410">
              <w:rPr>
                <w:smallCaps w:val="0"/>
                <w:sz w:val="24"/>
                <w:lang w:val="en"/>
              </w:rPr>
              <w:t xml:space="preserve">First Edmonton Place #670, 10665 Jasper Avenue </w:t>
            </w:r>
          </w:p>
          <w:p w:rsidR="003F15FA" w:rsidRPr="003F15FA" w:rsidRDefault="00FF4410" w:rsidP="003F15FA">
            <w:pPr>
              <w:pStyle w:val="Location"/>
            </w:pPr>
            <w:r w:rsidRPr="00FF4410">
              <w:rPr>
                <w:smallCaps w:val="0"/>
                <w:sz w:val="24"/>
                <w:lang w:val="en"/>
              </w:rPr>
              <w:t>Edmonton, AlbertaT5J 3S9(403) 270-6555</w:t>
            </w:r>
          </w:p>
          <w:p w:rsidR="003F15FA" w:rsidRDefault="00FF4410" w:rsidP="00FF4410">
            <w:pPr>
              <w:pStyle w:val="Location"/>
              <w:rPr>
                <w:smallCaps w:val="0"/>
                <w:sz w:val="24"/>
                <w:lang w:val="en"/>
              </w:rPr>
            </w:pPr>
            <w:r w:rsidRPr="00FF4410">
              <w:rPr>
                <w:smallCaps w:val="0"/>
                <w:sz w:val="24"/>
                <w:lang w:val="en"/>
              </w:rPr>
              <w:t xml:space="preserve"> 1-800-461-8914 (toll-free in Alberta &amp; Northwest Territories only) </w:t>
            </w:r>
          </w:p>
          <w:p w:rsidR="00897FB4" w:rsidRPr="00897FB4" w:rsidRDefault="00FF4410" w:rsidP="00FF4410">
            <w:pPr>
              <w:pStyle w:val="Location"/>
            </w:pPr>
            <w:r w:rsidRPr="00FF4410">
              <w:rPr>
                <w:smallCaps w:val="0"/>
                <w:sz w:val="24"/>
                <w:lang w:val="en"/>
              </w:rPr>
              <w:t>Fax: (403) 270-6591</w:t>
            </w:r>
          </w:p>
          <w:p w:rsidR="00897FB4" w:rsidRDefault="00FF4410" w:rsidP="00FF4410">
            <w:r>
              <w:t xml:space="preserve">Please come and join the Human </w:t>
            </w:r>
            <w:r w:rsidR="007C34A4">
              <w:t>Rights Committee as we plan more</w:t>
            </w:r>
            <w:r>
              <w:t xml:space="preserve"> of the events and activities for the year.  </w:t>
            </w:r>
          </w:p>
          <w:p w:rsidR="00FF4410" w:rsidRDefault="00FF4410" w:rsidP="00FF4410">
            <w:r>
              <w:t xml:space="preserve">This is an inclusive group and your opportunity to give your input on matters that are important to you.   </w:t>
            </w:r>
          </w:p>
          <w:p w:rsidR="00FF4410" w:rsidRDefault="00FF4410" w:rsidP="00FF4410">
            <w:r>
              <w:t xml:space="preserve">All are welcome.  </w:t>
            </w:r>
          </w:p>
          <w:p w:rsidR="003F15FA" w:rsidRPr="00897FB4" w:rsidRDefault="003F15FA" w:rsidP="00FF4410"/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541B71" w:rsidP="00FF4410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A7E02426925C407195122F0A6F3CB255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FF4410">
              <w:t xml:space="preserve">      Carm Chan at:   </w:t>
            </w:r>
            <w:hyperlink r:id="rId11" w:history="1">
              <w:r w:rsidR="00FF4410">
                <w:rPr>
                  <w:rStyle w:val="Hyperlink"/>
                  <w:rFonts w:ascii="Segoe UI" w:hAnsi="Segoe UI" w:cs="Segoe UI"/>
                  <w:sz w:val="20"/>
                  <w:szCs w:val="20"/>
                </w:rPr>
                <w:t>ChanC@psac-afpc.com</w:t>
              </w:r>
            </w:hyperlink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2"/>
      <w:footerReference w:type="default" r:id="rId13"/>
      <w:head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B71" w:rsidRDefault="00541B71" w:rsidP="0068245E">
      <w:pPr>
        <w:spacing w:after="0" w:line="240" w:lineRule="auto"/>
      </w:pPr>
      <w:r>
        <w:separator/>
      </w:r>
    </w:p>
  </w:endnote>
  <w:endnote w:type="continuationSeparator" w:id="0">
    <w:p w:rsidR="00541B71" w:rsidRDefault="00541B71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41C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B71" w:rsidRDefault="00541B71" w:rsidP="0068245E">
      <w:pPr>
        <w:spacing w:after="0" w:line="240" w:lineRule="auto"/>
      </w:pPr>
      <w:r>
        <w:separator/>
      </w:r>
    </w:p>
  </w:footnote>
  <w:footnote w:type="continuationSeparator" w:id="0">
    <w:p w:rsidR="00541B71" w:rsidRDefault="00541B71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>
          <w:pict>
            <v:group w14:anchorId="571836AB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cx2="http://schemas.microsoft.com/office/drawing/2015/10/21/chartex">
          <w:pict>
            <v:shape w14:anchorId="253FC135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cx2="http://schemas.microsoft.com/office/drawing/2015/10/21/chartex">
          <w:pict>
            <v:shape w14:anchorId="6878854C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>
          <w:pict>
            <v:group w14:anchorId="4CABBE64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C7E"/>
    <w:rsid w:val="000E33EA"/>
    <w:rsid w:val="001570B2"/>
    <w:rsid w:val="001624C3"/>
    <w:rsid w:val="00220400"/>
    <w:rsid w:val="002733AA"/>
    <w:rsid w:val="002A068F"/>
    <w:rsid w:val="0033751D"/>
    <w:rsid w:val="003F15FA"/>
    <w:rsid w:val="004611DB"/>
    <w:rsid w:val="004720F6"/>
    <w:rsid w:val="00541B71"/>
    <w:rsid w:val="005C7EFA"/>
    <w:rsid w:val="005D2D39"/>
    <w:rsid w:val="00612C7E"/>
    <w:rsid w:val="0068245E"/>
    <w:rsid w:val="0069500E"/>
    <w:rsid w:val="006A1DAF"/>
    <w:rsid w:val="00713F12"/>
    <w:rsid w:val="007A4EDB"/>
    <w:rsid w:val="007C34A4"/>
    <w:rsid w:val="00834305"/>
    <w:rsid w:val="00897FB4"/>
    <w:rsid w:val="009124DD"/>
    <w:rsid w:val="0094423C"/>
    <w:rsid w:val="00A04B31"/>
    <w:rsid w:val="00A95506"/>
    <w:rsid w:val="00AB123B"/>
    <w:rsid w:val="00B04C6D"/>
    <w:rsid w:val="00B168F9"/>
    <w:rsid w:val="00BB41C5"/>
    <w:rsid w:val="00C67FD5"/>
    <w:rsid w:val="00C93A32"/>
    <w:rsid w:val="00CC09FA"/>
    <w:rsid w:val="00CD47DF"/>
    <w:rsid w:val="00CE754C"/>
    <w:rsid w:val="00CF207A"/>
    <w:rsid w:val="00CF39D6"/>
    <w:rsid w:val="00D529A9"/>
    <w:rsid w:val="00E402F3"/>
    <w:rsid w:val="00E43EFE"/>
    <w:rsid w:val="00F10895"/>
    <w:rsid w:val="00FF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CDDF491-6596-4A3F-9FCF-D62EAB82A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anC@psac-afpc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E02426925C407195122F0A6F3CB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0318B-5B9C-4534-A41B-F9580320704F}"/>
      </w:docPartPr>
      <w:docPartBody>
        <w:p w:rsidR="006827C2" w:rsidRDefault="004E572F">
          <w:pPr>
            <w:pStyle w:val="A7E02426925C407195122F0A6F3CB255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72F"/>
    <w:rsid w:val="004E572F"/>
    <w:rsid w:val="006827C2"/>
    <w:rsid w:val="00685D86"/>
    <w:rsid w:val="00B06AFC"/>
    <w:rsid w:val="00F6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6BD99AE9AE4BB3A55A6D159E47248E">
    <w:name w:val="516BD99AE9AE4BB3A55A6D159E47248E"/>
  </w:style>
  <w:style w:type="paragraph" w:customStyle="1" w:styleId="668FF2C6254B47F791537ACC2547A2BD">
    <w:name w:val="668FF2C6254B47F791537ACC2547A2BD"/>
  </w:style>
  <w:style w:type="paragraph" w:customStyle="1" w:styleId="8A1180C0A5AE4FB6B2ABA338786FEDB0">
    <w:name w:val="8A1180C0A5AE4FB6B2ABA338786FEDB0"/>
  </w:style>
  <w:style w:type="paragraph" w:customStyle="1" w:styleId="6B83618F20BE44FD8E2FAD024DF1DE71">
    <w:name w:val="6B83618F20BE44FD8E2FAD024DF1DE71"/>
  </w:style>
  <w:style w:type="paragraph" w:customStyle="1" w:styleId="4152E3DE653D4B06BFBBB283315E17CC">
    <w:name w:val="4152E3DE653D4B06BFBBB283315E17CC"/>
  </w:style>
  <w:style w:type="paragraph" w:customStyle="1" w:styleId="DEAE0823D84243DD84E795D86D7889E4">
    <w:name w:val="DEAE0823D84243DD84E795D86D7889E4"/>
  </w:style>
  <w:style w:type="paragraph" w:customStyle="1" w:styleId="C26B7C0EC6B043E7AB69F30EEB03477D">
    <w:name w:val="C26B7C0EC6B043E7AB69F30EEB03477D"/>
  </w:style>
  <w:style w:type="paragraph" w:customStyle="1" w:styleId="A8E7795DE51645B3847700B393F2C537">
    <w:name w:val="A8E7795DE51645B3847700B393F2C537"/>
  </w:style>
  <w:style w:type="paragraph" w:customStyle="1" w:styleId="A7E02426925C407195122F0A6F3CB255">
    <w:name w:val="A7E02426925C407195122F0A6F3CB255"/>
  </w:style>
  <w:style w:type="paragraph" w:customStyle="1" w:styleId="22FE4A8BD2B84F50836E8CF7EA40FFF6">
    <w:name w:val="22FE4A8BD2B84F50836E8CF7EA40FFF6"/>
  </w:style>
  <w:style w:type="paragraph" w:customStyle="1" w:styleId="8AF65A9066CC4E97BE1A3B88A463C953">
    <w:name w:val="8AF65A9066CC4E97BE1A3B88A463C9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F8718E-DFF7-4340-8DEF-544E7ABF7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Diane White</cp:lastModifiedBy>
  <cp:revision>2</cp:revision>
  <cp:lastPrinted>2018-01-23T16:56:00Z</cp:lastPrinted>
  <dcterms:created xsi:type="dcterms:W3CDTF">2018-02-06T21:46:00Z</dcterms:created>
  <dcterms:modified xsi:type="dcterms:W3CDTF">2018-02-06T21:46:00Z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