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Corbel" w:hAnsi="Corbel"/>
          <w:sz w:val="40"/>
        </w:rPr>
        <w:id w:val="1269127002"/>
        <w:placeholder>
          <w:docPart w:val="0F75F76987594148A37F8DEA9EADE68C"/>
        </w:placeholder>
        <w:temporary/>
        <w:showingPlcHdr/>
        <w15:appearance w15:val="hidden"/>
      </w:sdtPr>
      <w:sdtEndPr/>
      <w:sdtContent>
        <w:p w:rsidR="00275260" w:rsidRPr="006771EF" w:rsidRDefault="00015440" w:rsidP="00D53571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:rsidR="00554276" w:rsidRPr="00D2343F" w:rsidRDefault="004E4C18" w:rsidP="00D2343F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DE3325142A694A0F9FC32BAE7294FA40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:rsidR="008B73A1" w:rsidRPr="008B73A1" w:rsidRDefault="004E4C18" w:rsidP="008B73A1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20A95407C7DF4A00A07949387185E88A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8B73A1">
            <w:rPr>
              <w:rFonts w:eastAsiaTheme="majorEastAsia"/>
            </w:rPr>
            <w:t>Roll call</w:t>
          </w:r>
        </w:sdtContent>
      </w:sdt>
    </w:p>
    <w:p w:rsidR="008B73A1" w:rsidRPr="008B73A1" w:rsidRDefault="004E4C18" w:rsidP="008B73A1">
      <w:pPr>
        <w:pStyle w:val="ListNumber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BCD809156C204F5EADAB05BE988AFD36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8B73A1">
            <w:rPr>
              <w:rFonts w:eastAsiaTheme="majorEastAsia"/>
            </w:rPr>
            <w:t>Approval of minutes from last meeting</w:t>
          </w:r>
        </w:sdtContent>
      </w:sdt>
    </w:p>
    <w:p w:rsidR="008B73A1" w:rsidRPr="008B73A1" w:rsidRDefault="008B73A1" w:rsidP="008B73A1">
      <w:pPr>
        <w:pStyle w:val="ListNumber"/>
      </w:pPr>
      <w:r>
        <w:rPr>
          <w:rFonts w:eastAsiaTheme="majorEastAsia"/>
        </w:rPr>
        <w:t>Elections:</w:t>
      </w:r>
    </w:p>
    <w:p w:rsidR="008B73A1" w:rsidRPr="008B73A1" w:rsidRDefault="008B73A1" w:rsidP="008B73A1">
      <w:pPr>
        <w:pStyle w:val="ListNumber"/>
        <w:numPr>
          <w:ilvl w:val="0"/>
          <w:numId w:val="45"/>
        </w:numPr>
        <w:rPr>
          <w:b w:val="0"/>
        </w:rPr>
      </w:pPr>
      <w:r>
        <w:rPr>
          <w:rFonts w:eastAsiaTheme="majorEastAsia"/>
        </w:rPr>
        <w:t xml:space="preserve"> </w:t>
      </w:r>
      <w:r w:rsidRPr="008B73A1">
        <w:rPr>
          <w:rFonts w:eastAsiaTheme="majorEastAsia"/>
          <w:b w:val="0"/>
        </w:rPr>
        <w:t>Chair</w:t>
      </w:r>
    </w:p>
    <w:p w:rsidR="008B73A1" w:rsidRPr="008B73A1" w:rsidRDefault="008B73A1" w:rsidP="008B73A1">
      <w:pPr>
        <w:pStyle w:val="ListNumber"/>
        <w:numPr>
          <w:ilvl w:val="0"/>
          <w:numId w:val="45"/>
        </w:numPr>
        <w:rPr>
          <w:b w:val="0"/>
        </w:rPr>
      </w:pPr>
      <w:r w:rsidRPr="008B73A1">
        <w:rPr>
          <w:rFonts w:eastAsiaTheme="majorEastAsia"/>
          <w:b w:val="0"/>
        </w:rPr>
        <w:t>Vice – Chair</w:t>
      </w:r>
    </w:p>
    <w:p w:rsidR="008B73A1" w:rsidRPr="008B73A1" w:rsidRDefault="008B73A1" w:rsidP="008B73A1">
      <w:pPr>
        <w:pStyle w:val="ListNumber"/>
        <w:numPr>
          <w:ilvl w:val="0"/>
          <w:numId w:val="45"/>
        </w:numPr>
        <w:rPr>
          <w:b w:val="0"/>
        </w:rPr>
      </w:pPr>
      <w:r w:rsidRPr="008B73A1">
        <w:rPr>
          <w:rFonts w:eastAsiaTheme="majorEastAsia"/>
          <w:b w:val="0"/>
        </w:rPr>
        <w:t>Secretary</w:t>
      </w:r>
    </w:p>
    <w:p w:rsidR="008B73A1" w:rsidRDefault="008B73A1" w:rsidP="008B73A1">
      <w:pPr>
        <w:pStyle w:val="ListNumber"/>
        <w:numPr>
          <w:ilvl w:val="0"/>
          <w:numId w:val="45"/>
        </w:numPr>
        <w:rPr>
          <w:b w:val="0"/>
        </w:rPr>
      </w:pPr>
      <w:r w:rsidRPr="008B73A1">
        <w:rPr>
          <w:b w:val="0"/>
        </w:rPr>
        <w:t>Treasurer</w:t>
      </w:r>
    </w:p>
    <w:p w:rsidR="00D50D23" w:rsidRPr="00D2343F" w:rsidRDefault="004E4C18" w:rsidP="008B73A1">
      <w:pPr>
        <w:pStyle w:val="ListNumber"/>
      </w:pPr>
      <w:sdt>
        <w:sdtPr>
          <w:alias w:val="Open issues:"/>
          <w:tag w:val="Open issues:"/>
          <w:id w:val="-297222184"/>
          <w:placeholder>
            <w:docPart w:val="594BDBD5EDCF46118C1F2D9BEDC83EEE"/>
          </w:placeholder>
          <w:temporary/>
          <w:showingPlcHdr/>
          <w15:appearance w15:val="hidden"/>
        </w:sdtPr>
        <w:sdtEndPr/>
        <w:sdtContent>
          <w:r w:rsidR="00285B87" w:rsidRPr="008B73A1">
            <w:rPr>
              <w:rFonts w:eastAsiaTheme="majorEastAsia"/>
            </w:rPr>
            <w:t>Open issues</w:t>
          </w:r>
        </w:sdtContent>
      </w:sdt>
    </w:p>
    <w:p w:rsidR="00C1643D" w:rsidRPr="00D2343F" w:rsidRDefault="00CE34AA" w:rsidP="00D2343F">
      <w:pPr>
        <w:pStyle w:val="ListNumber2"/>
      </w:pPr>
      <w:r>
        <w:t>Phoenix</w:t>
      </w:r>
    </w:p>
    <w:p w:rsidR="0015180F" w:rsidRPr="00D2343F" w:rsidRDefault="004E4C18" w:rsidP="00D2343F">
      <w:pPr>
        <w:pStyle w:val="ListNumber"/>
      </w:pPr>
      <w:sdt>
        <w:sdtPr>
          <w:alias w:val="New business:"/>
          <w:tag w:val="New business:"/>
          <w:id w:val="-135951456"/>
          <w:placeholder>
            <w:docPart w:val="9512A591ADD0458980F76BAD3F375A29"/>
          </w:placeholder>
          <w:temporary/>
          <w:showingPlcHdr/>
          <w15:appearance w15:val="hidden"/>
        </w:sdtPr>
        <w:sdtEndPr/>
        <w:sdtContent>
          <w:r w:rsidR="00285B87" w:rsidRPr="00D2343F">
            <w:rPr>
              <w:rFonts w:eastAsiaTheme="majorEastAsia"/>
            </w:rPr>
            <w:t>New business</w:t>
          </w:r>
        </w:sdtContent>
      </w:sdt>
    </w:p>
    <w:p w:rsidR="00276FA1" w:rsidRPr="00D2343F" w:rsidRDefault="008B73A1" w:rsidP="00D2343F">
      <w:pPr>
        <w:pStyle w:val="ListNumber2"/>
      </w:pPr>
      <w:r>
        <w:t>Budget</w:t>
      </w:r>
    </w:p>
    <w:p w:rsidR="008B73A1" w:rsidRDefault="008B73A1" w:rsidP="00D2343F">
      <w:pPr>
        <w:pStyle w:val="ListNumber"/>
      </w:pPr>
      <w:r>
        <w:t>Chair Report</w:t>
      </w:r>
    </w:p>
    <w:p w:rsidR="008B73A1" w:rsidRDefault="008B73A1" w:rsidP="00D2343F">
      <w:pPr>
        <w:pStyle w:val="ListNumber"/>
      </w:pPr>
      <w:r>
        <w:t>Treasurer’s Report</w:t>
      </w:r>
    </w:p>
    <w:p w:rsidR="0015180F" w:rsidRPr="00D2343F" w:rsidRDefault="004E4C18" w:rsidP="00D2343F">
      <w:pPr>
        <w:pStyle w:val="ListNumber"/>
      </w:pPr>
      <w:sdt>
        <w:sdtPr>
          <w:alias w:val="Adjournment:"/>
          <w:tag w:val="Adjournment:"/>
          <w:id w:val="-768846696"/>
          <w:placeholder>
            <w:docPart w:val="1B3F9E3698F34BB79FA8D43181B47356"/>
          </w:placeholder>
          <w:temporary/>
          <w:showingPlcHdr/>
          <w15:appearance w15:val="hidden"/>
        </w:sdtPr>
        <w:sdtEndPr/>
        <w:sdtContent>
          <w:r w:rsidR="00285B87" w:rsidRPr="00D2343F">
            <w:t>Adjournment</w:t>
          </w:r>
        </w:sdtContent>
      </w:sdt>
    </w:p>
    <w:sectPr w:rsidR="0015180F" w:rsidRPr="00D2343F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916" w:rsidRDefault="009D0916" w:rsidP="001E7D29">
      <w:pPr>
        <w:spacing w:after="0" w:line="240" w:lineRule="auto"/>
      </w:pPr>
      <w:r>
        <w:separator/>
      </w:r>
    </w:p>
  </w:endnote>
  <w:endnote w:type="continuationSeparator" w:id="0">
    <w:p w:rsidR="009D0916" w:rsidRDefault="009D091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916" w:rsidRDefault="009D0916" w:rsidP="001E7D29">
      <w:pPr>
        <w:spacing w:after="0" w:line="240" w:lineRule="auto"/>
      </w:pPr>
      <w:r>
        <w:separator/>
      </w:r>
    </w:p>
  </w:footnote>
  <w:footnote w:type="continuationSeparator" w:id="0">
    <w:p w:rsidR="009D0916" w:rsidRDefault="009D091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8B73A1" w:rsidP="00015440">
    <w:pPr>
      <w:pStyle w:val="Header"/>
      <w:rPr>
        <w:noProof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-123825</wp:posOffset>
              </wp:positionV>
              <wp:extent cx="2419350" cy="1295400"/>
              <wp:effectExtent l="0" t="0" r="19050" b="190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350" cy="12954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3A1" w:rsidRPr="008B73A1" w:rsidRDefault="008B73A1" w:rsidP="008B73A1">
                          <w:pPr>
                            <w:ind w:left="0"/>
                            <w:jc w:val="center"/>
                            <w:rPr>
                              <w:b/>
                              <w:sz w:val="44"/>
                              <w:szCs w:val="44"/>
                              <w:lang w:val="en-CA"/>
                            </w:rPr>
                          </w:pPr>
                          <w:r w:rsidRPr="008B73A1">
                            <w:rPr>
                              <w:b/>
                              <w:sz w:val="44"/>
                              <w:szCs w:val="44"/>
                              <w:lang w:val="en-CA"/>
                            </w:rPr>
                            <w:t>Regina and Area</w:t>
                          </w:r>
                        </w:p>
                        <w:p w:rsidR="008B73A1" w:rsidRPr="008B73A1" w:rsidRDefault="00F67B44" w:rsidP="008B73A1">
                          <w:pPr>
                            <w:ind w:left="0"/>
                            <w:jc w:val="center"/>
                            <w:rPr>
                              <w:b/>
                              <w:sz w:val="44"/>
                              <w:szCs w:val="44"/>
                              <w:lang w:val="en-CA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  <w:lang w:val="en-CA"/>
                            </w:rPr>
                            <w:t>Area Council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8.75pt;margin-top:-9.75pt;width:190.5pt;height:10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" filled="f" strokeweight=".5pt">
              <v:textbox>
                <w:txbxContent>
                  <w:p w:rsidR="008B73A1" w:rsidRPr="008B73A1" w:rsidRDefault="008B73A1" w:rsidP="008B73A1">
                    <w:pPr>
                      <w:ind w:left="0"/>
                      <w:jc w:val="center"/>
                      <w:rPr>
                        <w:b/>
                        <w:sz w:val="44"/>
                        <w:szCs w:val="44"/>
                        <w:lang w:val="en-CA"/>
                      </w:rPr>
                    </w:pPr>
                    <w:r w:rsidRPr="008B73A1">
                      <w:rPr>
                        <w:b/>
                        <w:sz w:val="44"/>
                        <w:szCs w:val="44"/>
                        <w:lang w:val="en-CA"/>
                      </w:rPr>
                      <w:t>Regina and Area</w:t>
                    </w:r>
                  </w:p>
                  <w:p w:rsidR="008B73A1" w:rsidRPr="008B73A1" w:rsidRDefault="00F67B44" w:rsidP="008B73A1">
                    <w:pPr>
                      <w:ind w:left="0"/>
                      <w:jc w:val="center"/>
                      <w:rPr>
                        <w:b/>
                        <w:sz w:val="44"/>
                        <w:szCs w:val="44"/>
                        <w:lang w:val="en-CA"/>
                      </w:rPr>
                    </w:pPr>
                    <w:r>
                      <w:rPr>
                        <w:b/>
                        <w:sz w:val="44"/>
                        <w:szCs w:val="44"/>
                        <w:lang w:val="en-CA"/>
                      </w:rPr>
                      <w:t>Area Council</w:t>
                    </w:r>
                  </w:p>
                </w:txbxContent>
              </v:textbox>
            </v:shape>
          </w:pict>
        </mc:Fallback>
      </mc:AlternateContent>
    </w:r>
    <w:r w:rsidR="008C7664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5746F7" wp14:editId="7A4A56F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7F667BD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MHFqUHAK+6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ICqQSURwU1CjIn&#10;FjGWFUglUVDkxIyxrEWMZQVSSRQUOTFjLGsRY1kzxqKC0ipkjGUtYiwrkEqcgyLGsmaMRQW1IWRO&#10;LGIsa8ZYVFCjIHNiEWNZM8aighoFmROLGMuaMRYVlCjIGMtaxFjWjLGooEZB5sQixrJmjEUFNQoy&#10;JxYxljVjLCqoUZA5sYixrBljUUGNgsyJRYxlzRiLCioUbBljUUGtgYSxbEWMZcsYiwpqFCTtvBUx&#10;li1jLCqoUZC081bEWLaMsaigRkGyE7cixrJljEUFNQqSnbgV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lAqRSW&#10;JwSeBopEk2N5QKmIBiYSlWN5mBzLA0pFNDCRqBzLw+RYHsqxhMDqBeVYHibH8oBSqW1gciwP5VhC&#10;4FVBkWhyLA/lWELgaaBINDmWh3IsIfA0UCSaHMtDOZYQWBoox/IwOZaHciwh8DRQJJocy0M5lhB4&#10;GigSTY7loRxLCDwNFIkmx/JQjiUEngaKRJNjeSjHEgJHg6dyLCHwMhCO5WlyLE/lWELgaSCz89Pk&#10;WJ7KsYTA00Bm56fJsTyVYwmBp4H4iU+TY3kqxxICTwPxE58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Tr="00015440">
      <w:trPr>
        <w:jc w:val="right"/>
      </w:trPr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CA" w:eastAsia="en-CA"/>
            </w:rPr>
            <w:drawing>
              <wp:inline distT="0" distB="0" distL="0" distR="0" wp14:anchorId="6E92696D" wp14:editId="01E37569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Default="00066754" w:rsidP="008B73A1">
          <w:pPr>
            <w:pStyle w:val="Header"/>
          </w:pPr>
          <w:r w:rsidRPr="009A6621">
            <w:t>L</w:t>
          </w:r>
          <w:r w:rsidRPr="00015440">
            <w:t xml:space="preserve">ocation: </w:t>
          </w:r>
          <w:r w:rsidR="008B73A1">
            <w:t>#200 2445 13</w:t>
          </w:r>
          <w:r w:rsidR="008B73A1" w:rsidRPr="008B73A1">
            <w:rPr>
              <w:vertAlign w:val="superscript"/>
            </w:rPr>
            <w:t>th</w:t>
          </w:r>
          <w:r w:rsidR="008B73A1">
            <w:t xml:space="preserve"> Avenue, Regina, SK</w:t>
          </w:r>
        </w:p>
      </w:tc>
    </w:tr>
    <w:tr w:rsidR="00066754" w:rsidTr="00015440">
      <w:trPr>
        <w:jc w:val="right"/>
      </w:trPr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CA" w:eastAsia="en-CA"/>
            </w:rPr>
            <w:drawing>
              <wp:inline distT="0" distB="0" distL="0" distR="0" wp14:anchorId="7668DC2B" wp14:editId="2FD35116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Default="00F67B44" w:rsidP="008B73A1">
          <w:pPr>
            <w:pStyle w:val="Header"/>
          </w:pPr>
          <w:r>
            <w:t xml:space="preserve">Date:  March </w:t>
          </w:r>
          <w:r w:rsidR="00CE34AA">
            <w:t>8</w:t>
          </w:r>
          <w:r w:rsidR="008B73A1">
            <w:t>, 2019</w:t>
          </w:r>
        </w:p>
      </w:tc>
    </w:tr>
    <w:tr w:rsidR="00066754" w:rsidTr="00015440">
      <w:trPr>
        <w:jc w:val="right"/>
      </w:trPr>
      <w:tc>
        <w:tcPr>
          <w:tcW w:w="432" w:type="dxa"/>
          <w:vAlign w:val="bottom"/>
        </w:tcPr>
        <w:p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CA" w:eastAsia="en-CA"/>
            </w:rPr>
            <w:drawing>
              <wp:inline distT="0" distB="0" distL="0" distR="0" wp14:anchorId="5D1D1024" wp14:editId="3F01186F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015440" w:rsidRDefault="00066754" w:rsidP="008B73A1">
          <w:pPr>
            <w:pStyle w:val="Header"/>
          </w:pPr>
          <w:r w:rsidRPr="00015440">
            <w:t>Time:</w:t>
          </w:r>
          <w:r w:rsidR="008B73A1">
            <w:t xml:space="preserve">  5:30 pm</w:t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72B7E9B"/>
    <w:multiLevelType w:val="hybridMultilevel"/>
    <w:tmpl w:val="A0764780"/>
    <w:lvl w:ilvl="0" w:tplc="82B4AFAA">
      <w:numFmt w:val="bullet"/>
      <w:lvlText w:val=""/>
      <w:lvlJc w:val="left"/>
      <w:pPr>
        <w:ind w:left="533" w:hanging="360"/>
      </w:pPr>
      <w:rPr>
        <w:rFonts w:ascii="Symbol" w:eastAsiaTheme="majorEastAsia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0F5CB9"/>
    <w:multiLevelType w:val="hybridMultilevel"/>
    <w:tmpl w:val="AF803430"/>
    <w:lvl w:ilvl="0" w:tplc="D23CF1E0">
      <w:numFmt w:val="bullet"/>
      <w:lvlText w:val=""/>
      <w:lvlJc w:val="left"/>
      <w:pPr>
        <w:ind w:left="533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7"/>
  </w:num>
  <w:num w:numId="2">
    <w:abstractNumId w:val="20"/>
  </w:num>
  <w:num w:numId="3">
    <w:abstractNumId w:val="21"/>
  </w:num>
  <w:num w:numId="4">
    <w:abstractNumId w:val="12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4"/>
  </w:num>
  <w:num w:numId="28">
    <w:abstractNumId w:val="11"/>
  </w:num>
  <w:num w:numId="29">
    <w:abstractNumId w:val="33"/>
  </w:num>
  <w:num w:numId="30">
    <w:abstractNumId w:val="25"/>
  </w:num>
  <w:num w:numId="31">
    <w:abstractNumId w:val="40"/>
  </w:num>
  <w:num w:numId="32">
    <w:abstractNumId w:val="35"/>
  </w:num>
  <w:num w:numId="33">
    <w:abstractNumId w:val="18"/>
  </w:num>
  <w:num w:numId="34">
    <w:abstractNumId w:val="27"/>
  </w:num>
  <w:num w:numId="35">
    <w:abstractNumId w:val="10"/>
  </w:num>
  <w:num w:numId="36">
    <w:abstractNumId w:val="28"/>
  </w:num>
  <w:num w:numId="37">
    <w:abstractNumId w:val="32"/>
  </w:num>
  <w:num w:numId="38">
    <w:abstractNumId w:val="26"/>
  </w:num>
  <w:num w:numId="39">
    <w:abstractNumId w:val="39"/>
  </w:num>
  <w:num w:numId="40">
    <w:abstractNumId w:val="30"/>
  </w:num>
  <w:num w:numId="41">
    <w:abstractNumId w:val="22"/>
  </w:num>
  <w:num w:numId="42">
    <w:abstractNumId w:val="31"/>
  </w:num>
  <w:num w:numId="43">
    <w:abstractNumId w:val="36"/>
  </w:num>
  <w:num w:numId="44">
    <w:abstractNumId w:val="29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3A1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E4C18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B73A1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0916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34AA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67B44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5F76987594148A37F8DEA9EADE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2D53F-6352-455A-AA99-D140F0B927B2}"/>
      </w:docPartPr>
      <w:docPartBody>
        <w:p w:rsidR="0021359B" w:rsidRDefault="00246087">
          <w:pPr>
            <w:pStyle w:val="0F75F76987594148A37F8DEA9EADE68C"/>
          </w:pPr>
          <w:r w:rsidRPr="00015440">
            <w:t>Meeting Agenda</w:t>
          </w:r>
        </w:p>
      </w:docPartBody>
    </w:docPart>
    <w:docPart>
      <w:docPartPr>
        <w:name w:val="DE3325142A694A0F9FC32BAE7294F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8E732-176D-4C43-8CAA-7832A876E6A7}"/>
      </w:docPartPr>
      <w:docPartBody>
        <w:p w:rsidR="0021359B" w:rsidRDefault="00246087">
          <w:pPr>
            <w:pStyle w:val="DE3325142A694A0F9FC32BAE7294FA40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20A95407C7DF4A00A07949387185E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A0681-6821-443B-B11C-95F81FDFAFDE}"/>
      </w:docPartPr>
      <w:docPartBody>
        <w:p w:rsidR="0021359B" w:rsidRDefault="00246087">
          <w:pPr>
            <w:pStyle w:val="20A95407C7DF4A00A07949387185E88A"/>
          </w:pPr>
          <w:r w:rsidRPr="00D2343F">
            <w:rPr>
              <w:rFonts w:eastAsiaTheme="majorEastAsia"/>
            </w:rPr>
            <w:t>Roll call</w:t>
          </w:r>
        </w:p>
      </w:docPartBody>
    </w:docPart>
    <w:docPart>
      <w:docPartPr>
        <w:name w:val="BCD809156C204F5EADAB05BE988AF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6B85F-2AFB-4D13-B316-66A64187EEB7}"/>
      </w:docPartPr>
      <w:docPartBody>
        <w:p w:rsidR="0021359B" w:rsidRDefault="00246087">
          <w:pPr>
            <w:pStyle w:val="BCD809156C204F5EADAB05BE988AFD36"/>
          </w:pPr>
          <w:r w:rsidRPr="00D2343F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594BDBD5EDCF46118C1F2D9BEDC83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15A7-3CC3-4906-852C-032A1267CA71}"/>
      </w:docPartPr>
      <w:docPartBody>
        <w:p w:rsidR="0021359B" w:rsidRDefault="00246087">
          <w:pPr>
            <w:pStyle w:val="594BDBD5EDCF46118C1F2D9BEDC83EEE"/>
          </w:pPr>
          <w:r w:rsidRPr="00D2343F">
            <w:rPr>
              <w:rFonts w:eastAsiaTheme="majorEastAsia"/>
            </w:rPr>
            <w:t>Open issues</w:t>
          </w:r>
        </w:p>
      </w:docPartBody>
    </w:docPart>
    <w:docPart>
      <w:docPartPr>
        <w:name w:val="9512A591ADD0458980F76BAD3F375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99758-EE67-476F-92EF-FF58C9CE00CA}"/>
      </w:docPartPr>
      <w:docPartBody>
        <w:p w:rsidR="0021359B" w:rsidRDefault="00246087">
          <w:pPr>
            <w:pStyle w:val="9512A591ADD0458980F76BAD3F375A29"/>
          </w:pPr>
          <w:r w:rsidRPr="00D2343F">
            <w:rPr>
              <w:rFonts w:eastAsiaTheme="majorEastAsia"/>
            </w:rPr>
            <w:t>New business</w:t>
          </w:r>
        </w:p>
      </w:docPartBody>
    </w:docPart>
    <w:docPart>
      <w:docPartPr>
        <w:name w:val="1B3F9E3698F34BB79FA8D43181B47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29F71-450A-4599-8181-A9C5D8026819}"/>
      </w:docPartPr>
      <w:docPartBody>
        <w:p w:rsidR="0021359B" w:rsidRDefault="00246087">
          <w:pPr>
            <w:pStyle w:val="1B3F9E3698F34BB79FA8D43181B47356"/>
          </w:pPr>
          <w:r w:rsidRPr="00D2343F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087"/>
    <w:rsid w:val="0021359B"/>
    <w:rsid w:val="0024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75F76987594148A37F8DEA9EADE68C">
    <w:name w:val="0F75F76987594148A37F8DEA9EADE68C"/>
  </w:style>
  <w:style w:type="paragraph" w:customStyle="1" w:styleId="1FB34894D1584913B857491A9EFDF3DF">
    <w:name w:val="1FB34894D1584913B857491A9EFDF3DF"/>
  </w:style>
  <w:style w:type="paragraph" w:customStyle="1" w:styleId="7104864351C54B82B71A3A3A385C053E">
    <w:name w:val="7104864351C54B82B71A3A3A385C053E"/>
  </w:style>
  <w:style w:type="paragraph" w:customStyle="1" w:styleId="DE3325142A694A0F9FC32BAE7294FA40">
    <w:name w:val="DE3325142A694A0F9FC32BAE7294FA40"/>
  </w:style>
  <w:style w:type="paragraph" w:customStyle="1" w:styleId="8071216E90C346D096713444F5467162">
    <w:name w:val="8071216E90C346D096713444F5467162"/>
  </w:style>
  <w:style w:type="paragraph" w:customStyle="1" w:styleId="0F58E4B2030C416B976BEFB620117829">
    <w:name w:val="0F58E4B2030C416B976BEFB620117829"/>
  </w:style>
  <w:style w:type="paragraph" w:customStyle="1" w:styleId="6C2ABFBAA9BE42F4A35A56F876E152AF">
    <w:name w:val="6C2ABFBAA9BE42F4A35A56F876E152AF"/>
  </w:style>
  <w:style w:type="paragraph" w:customStyle="1" w:styleId="399699A63BF04B679766CFFAD3110FA9">
    <w:name w:val="399699A63BF04B679766CFFAD3110FA9"/>
  </w:style>
  <w:style w:type="paragraph" w:customStyle="1" w:styleId="0470AB35D309419D9EC08EA5D87E0D7F">
    <w:name w:val="0470AB35D309419D9EC08EA5D87E0D7F"/>
  </w:style>
  <w:style w:type="paragraph" w:customStyle="1" w:styleId="385E44BDC4594F81BEC46194AD61A2DF">
    <w:name w:val="385E44BDC4594F81BEC46194AD61A2DF"/>
  </w:style>
  <w:style w:type="paragraph" w:customStyle="1" w:styleId="EB74F2439A254802BEA260857004A57C">
    <w:name w:val="EB74F2439A254802BEA260857004A57C"/>
  </w:style>
  <w:style w:type="paragraph" w:customStyle="1" w:styleId="85E139A63FC24BD9BA243BE38C40FBDC">
    <w:name w:val="85E139A63FC24BD9BA243BE38C40FBDC"/>
  </w:style>
  <w:style w:type="paragraph" w:customStyle="1" w:styleId="7240F1C93B3B40B3B85CA0416E3BE8CD">
    <w:name w:val="7240F1C93B3B40B3B85CA0416E3BE8CD"/>
  </w:style>
  <w:style w:type="paragraph" w:customStyle="1" w:styleId="20A95407C7DF4A00A07949387185E88A">
    <w:name w:val="20A95407C7DF4A00A07949387185E88A"/>
  </w:style>
  <w:style w:type="paragraph" w:customStyle="1" w:styleId="AD5043DA78B54ECFA0C88AB18B33D3BC">
    <w:name w:val="AD5043DA78B54ECFA0C88AB18B33D3BC"/>
  </w:style>
  <w:style w:type="paragraph" w:customStyle="1" w:styleId="440481ED2D3C4A22B4B551461DC4CE51">
    <w:name w:val="440481ED2D3C4A22B4B551461DC4CE51"/>
  </w:style>
  <w:style w:type="paragraph" w:customStyle="1" w:styleId="B4D34FA1801446458FECFF2152E21642">
    <w:name w:val="B4D34FA1801446458FECFF2152E21642"/>
  </w:style>
  <w:style w:type="paragraph" w:customStyle="1" w:styleId="BCD809156C204F5EADAB05BE988AFD36">
    <w:name w:val="BCD809156C204F5EADAB05BE988AFD36"/>
  </w:style>
  <w:style w:type="paragraph" w:customStyle="1" w:styleId="991FECAA1DD144DC9B7CAC010B0E53E9">
    <w:name w:val="991FECAA1DD144DC9B7CAC010B0E53E9"/>
  </w:style>
  <w:style w:type="paragraph" w:customStyle="1" w:styleId="2938AFE630154D40AEB3B74C542DD2DD">
    <w:name w:val="2938AFE630154D40AEB3B74C542DD2DD"/>
  </w:style>
  <w:style w:type="paragraph" w:customStyle="1" w:styleId="594BDBD5EDCF46118C1F2D9BEDC83EEE">
    <w:name w:val="594BDBD5EDCF46118C1F2D9BEDC83EEE"/>
  </w:style>
  <w:style w:type="paragraph" w:customStyle="1" w:styleId="1B05F82E9DA54342B3CFA463333E2BA6">
    <w:name w:val="1B05F82E9DA54342B3CFA463333E2BA6"/>
  </w:style>
  <w:style w:type="paragraph" w:customStyle="1" w:styleId="5FCC2011886F4D5C96B3A8DC1BE51233">
    <w:name w:val="5FCC2011886F4D5C96B3A8DC1BE51233"/>
  </w:style>
  <w:style w:type="paragraph" w:customStyle="1" w:styleId="E3B4E4CB9F17492893D24C2B335911FE">
    <w:name w:val="E3B4E4CB9F17492893D24C2B335911FE"/>
  </w:style>
  <w:style w:type="paragraph" w:customStyle="1" w:styleId="9512A591ADD0458980F76BAD3F375A29">
    <w:name w:val="9512A591ADD0458980F76BAD3F375A29"/>
  </w:style>
  <w:style w:type="paragraph" w:customStyle="1" w:styleId="E7FEDDE21E0543FB9B8348FBF12358A7">
    <w:name w:val="E7FEDDE21E0543FB9B8348FBF12358A7"/>
  </w:style>
  <w:style w:type="paragraph" w:customStyle="1" w:styleId="1659F88C218642B38BCCFE843FF3ADF8">
    <w:name w:val="1659F88C218642B38BCCFE843FF3ADF8"/>
  </w:style>
  <w:style w:type="paragraph" w:customStyle="1" w:styleId="2C615D6D560B4130825EA95083861124">
    <w:name w:val="2C615D6D560B4130825EA95083861124"/>
  </w:style>
  <w:style w:type="paragraph" w:customStyle="1" w:styleId="1B3F9E3698F34BB79FA8D43181B47356">
    <w:name w:val="1B3F9E3698F34BB79FA8D43181B47356"/>
  </w:style>
  <w:style w:type="paragraph" w:customStyle="1" w:styleId="B7F9E8EE85B34459945DE98F9BA06AE4">
    <w:name w:val="B7F9E8EE85B34459945DE98F9BA06AE4"/>
  </w:style>
  <w:style w:type="paragraph" w:customStyle="1" w:styleId="CE904D7FC2584308A9BBF04DB56FFBE1">
    <w:name w:val="CE904D7FC2584308A9BBF04DB56FFBE1"/>
  </w:style>
  <w:style w:type="paragraph" w:customStyle="1" w:styleId="C8F786E64E2D4A938AF760DF5E5FC0D6">
    <w:name w:val="C8F786E64E2D4A938AF760DF5E5FC0D6"/>
  </w:style>
  <w:style w:type="paragraph" w:customStyle="1" w:styleId="85201A4977C7475C8D35AE02D06BB913">
    <w:name w:val="85201A4977C7475C8D35AE02D06BB913"/>
  </w:style>
  <w:style w:type="paragraph" w:customStyle="1" w:styleId="A5DA5F74DBCA4E38808BF65A8C43BBA5">
    <w:name w:val="A5DA5F74DBCA4E38808BF65A8C43BBA5"/>
  </w:style>
  <w:style w:type="paragraph" w:customStyle="1" w:styleId="E819C7625BF1428BBD50E87662F80134">
    <w:name w:val="E819C7625BF1428BBD50E87662F80134"/>
  </w:style>
  <w:style w:type="paragraph" w:customStyle="1" w:styleId="600A2162EAFC4FB0A7BC6AF01F2D6A6C">
    <w:name w:val="600A2162EAFC4FB0A7BC6AF01F2D6A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16c05727-aa75-4e4a-9b5f-8a80a1165891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71af3243-3dd4-4a8d-8c0d-dd76da1f02a5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6DD24AC8-798C-4517-BB7D-8B75405B7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41</Words>
  <Characters>185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2019-02-07T22:17:00Z</dcterms:created>
  <dcterms:modified xsi:type="dcterms:W3CDTF">2019-02-07T22:17:00Z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